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684241A0" w14:textId="77777777">
        <w:trPr>
          <w:trHeight w:val="1837"/>
        </w:trPr>
        <w:tc>
          <w:tcPr>
            <w:tcW w:w="9815" w:type="dxa"/>
            <w:gridSpan w:val="5"/>
            <w:shd w:val="clear" w:color="auto" w:fill="auto"/>
          </w:tcPr>
          <w:p w14:paraId="0E2DD3D6" w14:textId="77777777" w:rsidR="0085764D" w:rsidRDefault="0085764D">
            <w:pPr>
              <w:rPr>
                <w:sz w:val="12"/>
                <w:szCs w:val="12"/>
              </w:rPr>
            </w:pPr>
          </w:p>
          <w:p w14:paraId="0F2465ED" w14:textId="77777777" w:rsidR="0085764D" w:rsidRDefault="0085764D">
            <w:pPr>
              <w:rPr>
                <w:sz w:val="12"/>
                <w:szCs w:val="12"/>
              </w:rPr>
            </w:pPr>
          </w:p>
          <w:p w14:paraId="0266FCE2" w14:textId="77777777" w:rsidR="0085764D" w:rsidRDefault="0085764D">
            <w:pPr>
              <w:rPr>
                <w:sz w:val="12"/>
                <w:szCs w:val="12"/>
              </w:rPr>
            </w:pPr>
          </w:p>
          <w:p w14:paraId="44001E07" w14:textId="77777777"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38CC7A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AD49C6C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981C902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309092C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CB1C6B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B20F2FC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A16703D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9DC7A9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A582064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1DF69E1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2EDB680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47F3D92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069C130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4251C4A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EBB1228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9B4691E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9315C9F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5BB067F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2F4FB98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B64DEAB" w14:textId="77777777" w:rsidR="001F1A07" w:rsidRDefault="001F1A07">
            <w:pPr>
              <w:tabs>
                <w:tab w:val="center" w:pos="2160"/>
                <w:tab w:val="left" w:pos="3393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7BF27E8" w14:textId="77777777" w:rsidR="004D56E8" w:rsidRPr="00047CD9" w:rsidRDefault="004D56E8">
            <w:pPr>
              <w:tabs>
                <w:tab w:val="center" w:pos="2160"/>
              </w:tabs>
              <w:ind w:left="34"/>
              <w:jc w:val="center"/>
            </w:pPr>
          </w:p>
          <w:p w14:paraId="1B6AA46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531FB4D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982AACA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4DEDDDA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4F1BF32" w14:textId="77777777" w:rsidR="001F1A07" w:rsidRDefault="001F1A07">
            <w:pPr>
              <w:tabs>
                <w:tab w:val="center" w:pos="2160"/>
              </w:tabs>
              <w:rPr>
                <w:sz w:val="4"/>
                <w:szCs w:val="4"/>
              </w:rPr>
            </w:pPr>
          </w:p>
          <w:p w14:paraId="2940DA8D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80D1097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14:paraId="388C8FDD" w14:textId="77777777" w:rsidTr="00D64DE6">
        <w:trPr>
          <w:trHeight w:val="532"/>
        </w:trPr>
        <w:tc>
          <w:tcPr>
            <w:tcW w:w="9815" w:type="dxa"/>
            <w:gridSpan w:val="5"/>
            <w:shd w:val="clear" w:color="auto" w:fill="auto"/>
            <w:vAlign w:val="center"/>
          </w:tcPr>
          <w:p w14:paraId="50DC8FFC" w14:textId="77777777" w:rsidR="001F1A07" w:rsidRDefault="001F1A07">
            <w:pPr>
              <w:tabs>
                <w:tab w:val="center" w:pos="2160"/>
              </w:tabs>
              <w:rPr>
                <w:spacing w:val="120"/>
                <w:sz w:val="4"/>
                <w:szCs w:val="4"/>
              </w:rPr>
            </w:pPr>
          </w:p>
        </w:tc>
      </w:tr>
      <w:bookmarkStart w:id="0" w:name="ТекстовоеПоле22"/>
      <w:tr w:rsidR="0085764D" w14:paraId="30A820F1" w14:textId="77777777" w:rsidTr="00D64DE6">
        <w:trPr>
          <w:trHeight w:hRule="exact" w:val="360"/>
        </w:trPr>
        <w:tc>
          <w:tcPr>
            <w:tcW w:w="2943" w:type="dxa"/>
            <w:gridSpan w:val="2"/>
            <w:shd w:val="clear" w:color="auto" w:fill="auto"/>
            <w:vAlign w:val="bottom"/>
          </w:tcPr>
          <w:p w14:paraId="0377D88C" w14:textId="6F828492" w:rsidR="0085764D" w:rsidRDefault="005C69EC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927B5">
              <w:rPr>
                <w:noProof/>
              </w:rPr>
              <w:t>27.0</w:t>
            </w:r>
            <w:r w:rsidR="00D100B1">
              <w:rPr>
                <w:noProof/>
              </w:rPr>
              <w:t>1</w:t>
            </w:r>
            <w:r w:rsidR="001927B5">
              <w:rPr>
                <w:noProof/>
              </w:rPr>
              <w:t>.2023г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14:paraId="27BB1C5F" w14:textId="77777777"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503C341D" w14:textId="27BA2841" w:rsidR="0085764D" w:rsidRDefault="005C69EC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927B5">
              <w:rPr>
                <w:noProof/>
              </w:rPr>
              <w:t>9</w:t>
            </w:r>
            <w:r>
              <w:fldChar w:fldCharType="end"/>
            </w:r>
          </w:p>
        </w:tc>
      </w:tr>
      <w:tr w:rsidR="0085764D" w14:paraId="70BB50D4" w14:textId="77777777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14:paraId="3D048050" w14:textId="77777777" w:rsidR="0085764D" w:rsidRDefault="0085764D"/>
        </w:tc>
      </w:tr>
      <w:tr w:rsidR="0085764D" w14:paraId="56FF774A" w14:textId="77777777">
        <w:trPr>
          <w:trHeight w:val="826"/>
        </w:trPr>
        <w:tc>
          <w:tcPr>
            <w:tcW w:w="1951" w:type="dxa"/>
            <w:shd w:val="clear" w:color="auto" w:fill="auto"/>
          </w:tcPr>
          <w:p w14:paraId="5D18D810" w14:textId="77777777" w:rsidR="0085764D" w:rsidRDefault="0085764D"/>
        </w:tc>
        <w:tc>
          <w:tcPr>
            <w:tcW w:w="6095" w:type="dxa"/>
            <w:gridSpan w:val="3"/>
            <w:shd w:val="clear" w:color="auto" w:fill="auto"/>
          </w:tcPr>
          <w:p w14:paraId="49550965" w14:textId="6B4C057D" w:rsidR="001927B5" w:rsidRPr="001927B5" w:rsidRDefault="00BE72F9" w:rsidP="001927B5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" w:name="ТекстовоеПоле2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1927B5" w:rsidRPr="001927B5">
              <w:rPr>
                <w:b/>
                <w:bCs/>
              </w:rPr>
              <w:t>«О назначении контрактного управляющего</w:t>
            </w:r>
          </w:p>
          <w:p w14:paraId="1D25D22E" w14:textId="28BB26CA" w:rsidR="0085764D" w:rsidRDefault="00BE72F9" w:rsidP="001927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14:paraId="4EFCE58F" w14:textId="77777777" w:rsidR="0085764D" w:rsidRDefault="0085764D"/>
        </w:tc>
      </w:tr>
    </w:tbl>
    <w:p w14:paraId="219031A5" w14:textId="77777777" w:rsidR="0085764D" w:rsidRDefault="0085764D" w:rsidP="0085764D">
      <w:pPr>
        <w:sectPr w:rsidR="0085764D" w:rsidSect="00CC14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2E262651" w14:textId="3FB10523" w:rsidR="001927B5" w:rsidRPr="001927B5" w:rsidRDefault="001927B5" w:rsidP="001927B5">
      <w:pPr>
        <w:jc w:val="both"/>
        <w:rPr>
          <w:szCs w:val="20"/>
        </w:rPr>
      </w:pPr>
      <w:r>
        <w:rPr>
          <w:sz w:val="32"/>
          <w:szCs w:val="32"/>
        </w:rPr>
        <w:t xml:space="preserve">     </w:t>
      </w:r>
      <w:r w:rsidRPr="001927B5">
        <w:rPr>
          <w:szCs w:val="20"/>
        </w:rPr>
        <w:t xml:space="preserve">В соответствии со ст.38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</w:t>
      </w:r>
    </w:p>
    <w:p w14:paraId="0898BB62" w14:textId="77777777" w:rsidR="001927B5" w:rsidRPr="001927B5" w:rsidRDefault="001927B5" w:rsidP="001927B5">
      <w:pPr>
        <w:ind w:firstLine="709"/>
        <w:jc w:val="both"/>
        <w:rPr>
          <w:szCs w:val="20"/>
        </w:rPr>
      </w:pPr>
    </w:p>
    <w:p w14:paraId="66595CCA" w14:textId="77777777" w:rsidR="001927B5" w:rsidRPr="00D100B1" w:rsidRDefault="001927B5" w:rsidP="001927B5">
      <w:pPr>
        <w:ind w:firstLine="709"/>
        <w:jc w:val="both"/>
        <w:rPr>
          <w:b/>
          <w:bCs/>
          <w:szCs w:val="20"/>
        </w:rPr>
      </w:pPr>
      <w:r w:rsidRPr="001927B5">
        <w:rPr>
          <w:szCs w:val="20"/>
        </w:rPr>
        <w:t xml:space="preserve"> </w:t>
      </w:r>
      <w:r w:rsidRPr="00D100B1">
        <w:rPr>
          <w:b/>
          <w:bCs/>
          <w:szCs w:val="20"/>
        </w:rPr>
        <w:t>приказываю:</w:t>
      </w:r>
    </w:p>
    <w:p w14:paraId="0D49A873" w14:textId="77777777" w:rsidR="001927B5" w:rsidRPr="001927B5" w:rsidRDefault="001927B5" w:rsidP="001927B5">
      <w:pPr>
        <w:ind w:firstLine="709"/>
        <w:jc w:val="both"/>
        <w:rPr>
          <w:szCs w:val="20"/>
        </w:rPr>
      </w:pPr>
    </w:p>
    <w:p w14:paraId="5DCFE8F1" w14:textId="28AE526C" w:rsidR="001927B5" w:rsidRPr="001927B5" w:rsidRDefault="001927B5" w:rsidP="001927B5">
      <w:pPr>
        <w:jc w:val="both"/>
        <w:rPr>
          <w:szCs w:val="20"/>
        </w:rPr>
      </w:pPr>
      <w:r w:rsidRPr="001927B5">
        <w:rPr>
          <w:szCs w:val="20"/>
        </w:rPr>
        <w:t>1.Назначить начальника территориального отдела «</w:t>
      </w:r>
      <w:proofErr w:type="spellStart"/>
      <w:r w:rsidRPr="001927B5">
        <w:rPr>
          <w:szCs w:val="20"/>
        </w:rPr>
        <w:t>Маресевский</w:t>
      </w:r>
      <w:proofErr w:type="spellEnd"/>
      <w:r w:rsidRPr="001927B5">
        <w:rPr>
          <w:szCs w:val="20"/>
        </w:rPr>
        <w:t xml:space="preserve">» </w:t>
      </w:r>
      <w:proofErr w:type="spellStart"/>
      <w:r w:rsidR="00BE2B5A" w:rsidRPr="001927B5">
        <w:rPr>
          <w:szCs w:val="20"/>
        </w:rPr>
        <w:t>Дыдыкину</w:t>
      </w:r>
      <w:proofErr w:type="spellEnd"/>
      <w:r w:rsidR="00BE2B5A" w:rsidRPr="001927B5">
        <w:rPr>
          <w:szCs w:val="20"/>
        </w:rPr>
        <w:t xml:space="preserve"> Татьяну</w:t>
      </w:r>
      <w:r w:rsidRPr="001927B5">
        <w:rPr>
          <w:szCs w:val="20"/>
        </w:rPr>
        <w:t xml:space="preserve"> Анатольевну на </w:t>
      </w:r>
      <w:r w:rsidR="00BE2B5A" w:rsidRPr="001927B5">
        <w:rPr>
          <w:szCs w:val="20"/>
        </w:rPr>
        <w:t>должность контрактного управляющего</w:t>
      </w:r>
      <w:r w:rsidRPr="001927B5">
        <w:rPr>
          <w:szCs w:val="20"/>
        </w:rPr>
        <w:t xml:space="preserve">, ответственного   за </w:t>
      </w:r>
      <w:r w:rsidR="00BE2B5A" w:rsidRPr="001927B5">
        <w:rPr>
          <w:szCs w:val="20"/>
        </w:rPr>
        <w:t>закупки товаров</w:t>
      </w:r>
      <w:r w:rsidRPr="001927B5">
        <w:rPr>
          <w:szCs w:val="20"/>
        </w:rPr>
        <w:t>, работ, услуг для обеспечения нужд территориального отдела «</w:t>
      </w:r>
      <w:proofErr w:type="spellStart"/>
      <w:proofErr w:type="gramStart"/>
      <w:r w:rsidRPr="001927B5">
        <w:rPr>
          <w:szCs w:val="20"/>
        </w:rPr>
        <w:t>Маресевский</w:t>
      </w:r>
      <w:proofErr w:type="spellEnd"/>
      <w:r w:rsidRPr="001927B5">
        <w:rPr>
          <w:szCs w:val="20"/>
        </w:rPr>
        <w:t xml:space="preserve"> »</w:t>
      </w:r>
      <w:proofErr w:type="gramEnd"/>
      <w:r w:rsidRPr="001927B5">
        <w:rPr>
          <w:szCs w:val="20"/>
        </w:rPr>
        <w:t xml:space="preserve"> администрации Краснооктябрьского муниципального округа Нижегородской области, включая контроль за исполнением  контрактов.</w:t>
      </w:r>
    </w:p>
    <w:p w14:paraId="0C2842FD" w14:textId="77777777" w:rsidR="001927B5" w:rsidRPr="001927B5" w:rsidRDefault="001927B5" w:rsidP="001927B5">
      <w:pPr>
        <w:ind w:firstLine="709"/>
        <w:jc w:val="both"/>
        <w:rPr>
          <w:szCs w:val="20"/>
        </w:rPr>
      </w:pPr>
    </w:p>
    <w:p w14:paraId="7F9EAACA" w14:textId="7D24C19B" w:rsidR="001927B5" w:rsidRPr="001927B5" w:rsidRDefault="001927B5" w:rsidP="001927B5">
      <w:pPr>
        <w:jc w:val="both"/>
        <w:rPr>
          <w:szCs w:val="20"/>
        </w:rPr>
      </w:pPr>
      <w:r w:rsidRPr="001927B5">
        <w:rPr>
          <w:szCs w:val="20"/>
        </w:rPr>
        <w:t xml:space="preserve">2.Возложить на </w:t>
      </w:r>
      <w:proofErr w:type="spellStart"/>
      <w:r w:rsidRPr="001927B5">
        <w:rPr>
          <w:szCs w:val="20"/>
        </w:rPr>
        <w:t>Дыдыкину</w:t>
      </w:r>
      <w:proofErr w:type="spellEnd"/>
      <w:r w:rsidRPr="001927B5">
        <w:rPr>
          <w:szCs w:val="20"/>
        </w:rPr>
        <w:t xml:space="preserve"> Т.А.. функции и полномочия, предусмотренные должностной инструкцией контрактного управляющего, утвержденной приказом начальника №</w:t>
      </w:r>
      <w:r w:rsidR="00D100B1">
        <w:rPr>
          <w:szCs w:val="20"/>
        </w:rPr>
        <w:t>9А</w:t>
      </w:r>
      <w:r w:rsidRPr="001927B5">
        <w:rPr>
          <w:szCs w:val="20"/>
        </w:rPr>
        <w:t xml:space="preserve"> от </w:t>
      </w:r>
      <w:r w:rsidR="00D100B1">
        <w:rPr>
          <w:szCs w:val="20"/>
        </w:rPr>
        <w:t>27</w:t>
      </w:r>
      <w:r w:rsidRPr="001927B5">
        <w:rPr>
          <w:szCs w:val="20"/>
        </w:rPr>
        <w:t>.01.2023г.</w:t>
      </w:r>
    </w:p>
    <w:p w14:paraId="050B0125" w14:textId="77777777" w:rsidR="001927B5" w:rsidRPr="001927B5" w:rsidRDefault="001927B5" w:rsidP="001927B5">
      <w:pPr>
        <w:jc w:val="both"/>
        <w:rPr>
          <w:szCs w:val="20"/>
        </w:rPr>
      </w:pPr>
    </w:p>
    <w:p w14:paraId="1237A25D" w14:textId="77777777" w:rsidR="001927B5" w:rsidRPr="001927B5" w:rsidRDefault="001927B5" w:rsidP="001927B5">
      <w:pPr>
        <w:tabs>
          <w:tab w:val="left" w:pos="284"/>
          <w:tab w:val="center" w:pos="1134"/>
        </w:tabs>
        <w:autoSpaceDE w:val="0"/>
        <w:autoSpaceDN w:val="0"/>
        <w:adjustRightInd w:val="0"/>
        <w:jc w:val="both"/>
        <w:rPr>
          <w:szCs w:val="20"/>
        </w:rPr>
      </w:pPr>
      <w:r w:rsidRPr="001927B5">
        <w:rPr>
          <w:szCs w:val="20"/>
        </w:rPr>
        <w:t xml:space="preserve">3. Подготовить дополнительное соглашение к трудовому договору с </w:t>
      </w:r>
      <w:proofErr w:type="spellStart"/>
      <w:r w:rsidRPr="001927B5">
        <w:rPr>
          <w:szCs w:val="20"/>
        </w:rPr>
        <w:t>Дыдыкиной</w:t>
      </w:r>
      <w:proofErr w:type="spellEnd"/>
      <w:r w:rsidRPr="001927B5">
        <w:rPr>
          <w:szCs w:val="20"/>
        </w:rPr>
        <w:t xml:space="preserve"> Т.А. до 01 февраля 2023 г.</w:t>
      </w:r>
    </w:p>
    <w:p w14:paraId="7B5C8CEB" w14:textId="77777777" w:rsidR="001927B5" w:rsidRPr="001927B5" w:rsidRDefault="001927B5" w:rsidP="001927B5">
      <w:pPr>
        <w:tabs>
          <w:tab w:val="left" w:pos="284"/>
          <w:tab w:val="center" w:pos="1134"/>
        </w:tabs>
        <w:autoSpaceDE w:val="0"/>
        <w:autoSpaceDN w:val="0"/>
        <w:adjustRightInd w:val="0"/>
        <w:jc w:val="both"/>
        <w:rPr>
          <w:szCs w:val="20"/>
        </w:rPr>
      </w:pPr>
    </w:p>
    <w:p w14:paraId="289709FC" w14:textId="77777777" w:rsidR="001927B5" w:rsidRPr="001927B5" w:rsidRDefault="001927B5" w:rsidP="001927B5">
      <w:pPr>
        <w:tabs>
          <w:tab w:val="left" w:pos="284"/>
          <w:tab w:val="center" w:pos="1134"/>
        </w:tabs>
        <w:autoSpaceDE w:val="0"/>
        <w:autoSpaceDN w:val="0"/>
        <w:adjustRightInd w:val="0"/>
        <w:jc w:val="both"/>
        <w:rPr>
          <w:szCs w:val="20"/>
        </w:rPr>
      </w:pPr>
      <w:r w:rsidRPr="001927B5">
        <w:rPr>
          <w:szCs w:val="20"/>
        </w:rPr>
        <w:t>4. Установить следующее:</w:t>
      </w:r>
    </w:p>
    <w:p w14:paraId="4566D0B4" w14:textId="77777777" w:rsidR="001927B5" w:rsidRPr="001927B5" w:rsidRDefault="001927B5" w:rsidP="001927B5">
      <w:pPr>
        <w:tabs>
          <w:tab w:val="left" w:pos="284"/>
          <w:tab w:val="center" w:pos="1134"/>
        </w:tabs>
        <w:autoSpaceDE w:val="0"/>
        <w:autoSpaceDN w:val="0"/>
        <w:adjustRightInd w:val="0"/>
        <w:jc w:val="both"/>
        <w:rPr>
          <w:szCs w:val="20"/>
        </w:rPr>
      </w:pPr>
      <w:r w:rsidRPr="001927B5">
        <w:rPr>
          <w:szCs w:val="20"/>
        </w:rPr>
        <w:t>4.1. Контрактный управляющий действует на основании настоящего приказа и должностной инструкции с 30 января 2023 г. бессрочно.</w:t>
      </w:r>
    </w:p>
    <w:p w14:paraId="14616029" w14:textId="77777777" w:rsidR="001927B5" w:rsidRPr="001927B5" w:rsidRDefault="001927B5" w:rsidP="001927B5">
      <w:pPr>
        <w:tabs>
          <w:tab w:val="left" w:pos="284"/>
          <w:tab w:val="center" w:pos="1134"/>
        </w:tabs>
        <w:autoSpaceDE w:val="0"/>
        <w:autoSpaceDN w:val="0"/>
        <w:adjustRightInd w:val="0"/>
        <w:jc w:val="both"/>
        <w:rPr>
          <w:szCs w:val="20"/>
        </w:rPr>
      </w:pPr>
      <w:r w:rsidRPr="001927B5">
        <w:rPr>
          <w:szCs w:val="20"/>
        </w:rPr>
        <w:t>4.2. Контрактный управляющий несет персональную ответственность в пределах возложенных на него полномочий.</w:t>
      </w:r>
    </w:p>
    <w:p w14:paraId="76B2C568" w14:textId="77777777" w:rsidR="001927B5" w:rsidRPr="001927B5" w:rsidRDefault="001927B5" w:rsidP="001927B5">
      <w:pPr>
        <w:tabs>
          <w:tab w:val="left" w:pos="284"/>
          <w:tab w:val="center" w:pos="1134"/>
        </w:tabs>
        <w:autoSpaceDE w:val="0"/>
        <w:autoSpaceDN w:val="0"/>
        <w:adjustRightInd w:val="0"/>
        <w:jc w:val="both"/>
        <w:rPr>
          <w:szCs w:val="20"/>
        </w:rPr>
      </w:pPr>
      <w:r w:rsidRPr="001927B5">
        <w:rPr>
          <w:szCs w:val="20"/>
        </w:rPr>
        <w:t>5. Контроль за исполнением настоящего приказа оставляю за собой.</w:t>
      </w:r>
    </w:p>
    <w:p w14:paraId="434C0FAE" w14:textId="77777777" w:rsidR="001927B5" w:rsidRPr="001927B5" w:rsidRDefault="001927B5" w:rsidP="001927B5">
      <w:pPr>
        <w:jc w:val="both"/>
        <w:rPr>
          <w:szCs w:val="20"/>
        </w:rPr>
      </w:pPr>
    </w:p>
    <w:p w14:paraId="0DF87E01" w14:textId="77777777" w:rsidR="001927B5" w:rsidRDefault="001927B5" w:rsidP="001927B5">
      <w:pPr>
        <w:rPr>
          <w:szCs w:val="20"/>
        </w:rPr>
      </w:pPr>
    </w:p>
    <w:p w14:paraId="44E15BC7" w14:textId="77777777" w:rsidR="001927B5" w:rsidRDefault="001927B5" w:rsidP="001927B5">
      <w:pPr>
        <w:rPr>
          <w:szCs w:val="20"/>
        </w:rPr>
      </w:pPr>
      <w:r w:rsidRPr="001927B5">
        <w:rPr>
          <w:szCs w:val="20"/>
        </w:rPr>
        <w:t xml:space="preserve">Начальник территориального отдела </w:t>
      </w:r>
    </w:p>
    <w:p w14:paraId="58026B70" w14:textId="06245F28" w:rsidR="001927B5" w:rsidRPr="001927B5" w:rsidRDefault="001927B5" w:rsidP="001927B5">
      <w:pPr>
        <w:rPr>
          <w:szCs w:val="20"/>
        </w:rPr>
      </w:pPr>
      <w:r>
        <w:rPr>
          <w:szCs w:val="20"/>
        </w:rPr>
        <w:t>«</w:t>
      </w:r>
      <w:proofErr w:type="spellStart"/>
      <w:proofErr w:type="gramStart"/>
      <w:r>
        <w:rPr>
          <w:szCs w:val="20"/>
        </w:rPr>
        <w:t>Маресевский</w:t>
      </w:r>
      <w:proofErr w:type="spellEnd"/>
      <w:r>
        <w:rPr>
          <w:szCs w:val="20"/>
        </w:rPr>
        <w:t>»</w:t>
      </w:r>
      <w:r w:rsidRPr="001927B5">
        <w:rPr>
          <w:szCs w:val="20"/>
        </w:rPr>
        <w:t xml:space="preserve">   </w:t>
      </w:r>
      <w:proofErr w:type="gramEnd"/>
      <w:r w:rsidRPr="001927B5">
        <w:rPr>
          <w:szCs w:val="20"/>
        </w:rPr>
        <w:t xml:space="preserve">                                          </w:t>
      </w:r>
      <w:r>
        <w:rPr>
          <w:szCs w:val="20"/>
        </w:rPr>
        <w:t xml:space="preserve">                                     </w:t>
      </w:r>
      <w:r w:rsidRPr="001927B5">
        <w:rPr>
          <w:szCs w:val="20"/>
        </w:rPr>
        <w:t xml:space="preserve">    </w:t>
      </w:r>
      <w:proofErr w:type="spellStart"/>
      <w:r w:rsidRPr="001927B5">
        <w:rPr>
          <w:szCs w:val="20"/>
        </w:rPr>
        <w:t>Т.А.Дыдыкина</w:t>
      </w:r>
      <w:proofErr w:type="spellEnd"/>
      <w:r w:rsidRPr="001927B5">
        <w:rPr>
          <w:szCs w:val="20"/>
        </w:rPr>
        <w:t xml:space="preserve"> </w:t>
      </w:r>
    </w:p>
    <w:p w14:paraId="6FE090BC" w14:textId="77777777" w:rsidR="001927B5" w:rsidRPr="001927B5" w:rsidRDefault="001927B5" w:rsidP="001927B5">
      <w:pPr>
        <w:ind w:firstLine="720"/>
        <w:rPr>
          <w:szCs w:val="20"/>
        </w:rPr>
      </w:pPr>
    </w:p>
    <w:p w14:paraId="151D6F77" w14:textId="77777777" w:rsidR="001927B5" w:rsidRPr="001927B5" w:rsidRDefault="001927B5" w:rsidP="001927B5">
      <w:pPr>
        <w:rPr>
          <w:szCs w:val="20"/>
        </w:rPr>
      </w:pPr>
    </w:p>
    <w:p w14:paraId="2549E2C0" w14:textId="77777777" w:rsidR="001927B5" w:rsidRPr="001927B5" w:rsidRDefault="001927B5" w:rsidP="001927B5">
      <w:pPr>
        <w:rPr>
          <w:szCs w:val="20"/>
        </w:rPr>
      </w:pPr>
    </w:p>
    <w:p w14:paraId="1E8CB445" w14:textId="77777777" w:rsidR="001927B5" w:rsidRPr="001927B5" w:rsidRDefault="001927B5" w:rsidP="001927B5">
      <w:pPr>
        <w:jc w:val="center"/>
        <w:rPr>
          <w:szCs w:val="20"/>
        </w:rPr>
      </w:pPr>
    </w:p>
    <w:p w14:paraId="33CD3FAA" w14:textId="77777777" w:rsidR="0085764D" w:rsidRDefault="0085764D" w:rsidP="00AD0589">
      <w:pPr>
        <w:ind w:firstLine="709"/>
      </w:pPr>
    </w:p>
    <w:sectPr w:rsidR="0085764D" w:rsidSect="001A3D47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7B5B2" w14:textId="77777777" w:rsidR="0089398C" w:rsidRDefault="0089398C">
      <w:r>
        <w:separator/>
      </w:r>
    </w:p>
  </w:endnote>
  <w:endnote w:type="continuationSeparator" w:id="0">
    <w:p w14:paraId="1A79CC4B" w14:textId="77777777" w:rsidR="0089398C" w:rsidRDefault="0089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37CD0" w14:textId="77777777" w:rsidR="0022710C" w:rsidRDefault="0022710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A2F9" w14:textId="77777777" w:rsidR="0022710C" w:rsidRDefault="0022710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82F50" w14:textId="77777777" w:rsidR="0022710C" w:rsidRDefault="002271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9F650" w14:textId="77777777" w:rsidR="0089398C" w:rsidRDefault="0089398C">
      <w:r>
        <w:separator/>
      </w:r>
    </w:p>
  </w:footnote>
  <w:footnote w:type="continuationSeparator" w:id="0">
    <w:p w14:paraId="3B99AEDD" w14:textId="77777777" w:rsidR="0089398C" w:rsidRDefault="00893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2827" w14:textId="77777777" w:rsidR="0022710C" w:rsidRDefault="002271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4C290" w14:textId="77777777" w:rsidR="00047CD9" w:rsidRDefault="00047CD9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2748D4BF" w14:textId="77777777" w:rsidR="00047CD9" w:rsidRDefault="00047C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5FC0C" w14:textId="0823A6F3" w:rsidR="00047CD9" w:rsidRDefault="001927B5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8B3B0B0" wp14:editId="5817123E">
              <wp:simplePos x="0" y="0"/>
              <wp:positionH relativeFrom="column">
                <wp:posOffset>1208405</wp:posOffset>
              </wp:positionH>
              <wp:positionV relativeFrom="paragraph">
                <wp:posOffset>2933065</wp:posOffset>
              </wp:positionV>
              <wp:extent cx="3657600" cy="114300"/>
              <wp:effectExtent l="0" t="0" r="0" b="0"/>
              <wp:wrapNone/>
              <wp:docPr id="24025692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57600" cy="114300"/>
                        <a:chOff x="3321" y="3424"/>
                        <a:chExt cx="6200" cy="83"/>
                      </a:xfrm>
                    </wpg:grpSpPr>
                    <wps:wsp>
                      <wps:cNvPr id="1959387236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3591110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037102" id="Group 1" o:spid="_x0000_s1026" style="position:absolute;margin-left:95.15pt;margin-top:230.95pt;width:4in;height:9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08E16BE" wp14:editId="2A148F45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3200400"/>
              <wp:effectExtent l="0" t="0" r="0" b="0"/>
              <wp:wrapNone/>
              <wp:docPr id="9095625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320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0B69D1" w14:textId="3B1ACD5E" w:rsidR="00047CD9" w:rsidRPr="00E52B15" w:rsidRDefault="001927B5" w:rsidP="00F644F4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E6E97C" wp14:editId="4289CA18">
                                <wp:extent cx="495300" cy="676275"/>
                                <wp:effectExtent l="0" t="0" r="0" b="0"/>
                                <wp:docPr id="1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5300" cy="676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EE734E4" w14:textId="77777777" w:rsidR="00047CD9" w:rsidRPr="00654EA0" w:rsidRDefault="00047CD9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Администрация </w:t>
                          </w:r>
                        </w:p>
                        <w:p w14:paraId="16E4F0FD" w14:textId="77777777" w:rsidR="00047CD9" w:rsidRPr="00654EA0" w:rsidRDefault="00047CD9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Краснооктябрьского муниципального </w:t>
                          </w:r>
                          <w:r w:rsidR="00D9180D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округа</w:t>
                          </w: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67FDCB70" w14:textId="77777777" w:rsidR="00047CD9" w:rsidRDefault="00047CD9" w:rsidP="001F1A07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654EA0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0E726401" w14:textId="77777777" w:rsidR="0046135A" w:rsidRDefault="007A3573" w:rsidP="00047CD9">
                          <w:pPr>
                            <w:ind w:right="-7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Территориальный отдел «</w:t>
                          </w:r>
                          <w:r w:rsidR="00EC4A30">
                            <w:rPr>
                              <w:b/>
                              <w:sz w:val="32"/>
                              <w:szCs w:val="32"/>
                            </w:rPr>
                            <w:t>Маресевски</w:t>
                          </w:r>
                          <w:r w:rsidR="0022710C">
                            <w:rPr>
                              <w:b/>
                              <w:sz w:val="32"/>
                              <w:szCs w:val="32"/>
                            </w:rPr>
                            <w:t>й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»</w:t>
                          </w:r>
                        </w:p>
                        <w:p w14:paraId="55732572" w14:textId="77777777" w:rsidR="00047CD9" w:rsidRDefault="007A3573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="00047CD9"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Приказ</w:t>
                          </w:r>
                        </w:p>
                        <w:p w14:paraId="3D707143" w14:textId="77777777" w:rsidR="00047CD9" w:rsidRDefault="00047CD9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</w:p>
                        <w:p w14:paraId="1DB5F1EE" w14:textId="77777777" w:rsidR="00BE72F9" w:rsidRPr="00047CD9" w:rsidRDefault="00BE72F9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</w:p>
                        <w:p w14:paraId="680F0216" w14:textId="77777777" w:rsidR="00047CD9" w:rsidRDefault="00047CD9" w:rsidP="00B62AEF">
                          <w:pPr>
                            <w:ind w:right="-70"/>
                            <w:jc w:val="center"/>
                          </w:pPr>
                          <w:r>
                            <w:t>_____________</w:t>
                          </w:r>
                          <w:r w:rsidR="00B62AEF">
                            <w:t>_</w:t>
                          </w:r>
                          <w:r>
                            <w:t>_</w:t>
                          </w:r>
                          <w:r w:rsidR="00B62AEF">
                            <w:softHyphen/>
                          </w:r>
                          <w:r w:rsidR="00B62AEF">
                            <w:softHyphen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       </w:t>
                          </w:r>
                          <w: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14:paraId="22D002E6" w14:textId="77777777" w:rsidR="00047CD9" w:rsidRDefault="00047CD9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10C0387" w14:textId="77777777" w:rsidR="00047CD9" w:rsidRPr="001772E6" w:rsidRDefault="00047CD9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64F020F1" w14:textId="77777777" w:rsidR="00047CD9" w:rsidRDefault="00047CD9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8E16B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5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" filled="f" stroked="f" strokecolor="white" strokeweight="0">
              <v:textbox inset="0,0,0,0">
                <w:txbxContent>
                  <w:p w14:paraId="160B69D1" w14:textId="3B1ACD5E" w:rsidR="00047CD9" w:rsidRPr="00E52B15" w:rsidRDefault="001927B5" w:rsidP="00F644F4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2E6E97C" wp14:editId="4289CA18">
                          <wp:extent cx="495300" cy="676275"/>
                          <wp:effectExtent l="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5300" cy="676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EE734E4" w14:textId="77777777" w:rsidR="00047CD9" w:rsidRPr="00654EA0" w:rsidRDefault="00047CD9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Администрация </w:t>
                    </w:r>
                  </w:p>
                  <w:p w14:paraId="16E4F0FD" w14:textId="77777777" w:rsidR="00047CD9" w:rsidRPr="00654EA0" w:rsidRDefault="00047CD9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Краснооктябрьского муниципального </w:t>
                    </w:r>
                    <w:r w:rsidR="00D9180D">
                      <w:rPr>
                        <w:b/>
                        <w:bCs/>
                        <w:sz w:val="36"/>
                        <w:szCs w:val="36"/>
                      </w:rPr>
                      <w:t>округа</w:t>
                    </w: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</w:p>
                  <w:p w14:paraId="67FDCB70" w14:textId="77777777" w:rsidR="00047CD9" w:rsidRDefault="00047CD9" w:rsidP="001F1A07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654EA0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0E726401" w14:textId="77777777" w:rsidR="0046135A" w:rsidRDefault="007A3573" w:rsidP="00047CD9">
                    <w:pPr>
                      <w:ind w:right="-7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Территориальный отдел «</w:t>
                    </w:r>
                    <w:r w:rsidR="00EC4A30">
                      <w:rPr>
                        <w:b/>
                        <w:sz w:val="32"/>
                        <w:szCs w:val="32"/>
                      </w:rPr>
                      <w:t>Маресевски</w:t>
                    </w:r>
                    <w:r w:rsidR="0022710C">
                      <w:rPr>
                        <w:b/>
                        <w:sz w:val="32"/>
                        <w:szCs w:val="32"/>
                      </w:rPr>
                      <w:t>й</w:t>
                    </w:r>
                    <w:r>
                      <w:rPr>
                        <w:b/>
                        <w:sz w:val="32"/>
                        <w:szCs w:val="32"/>
                      </w:rPr>
                      <w:t>»</w:t>
                    </w:r>
                  </w:p>
                  <w:p w14:paraId="55732572" w14:textId="77777777" w:rsidR="00047CD9" w:rsidRDefault="007A3573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  <w:r w:rsidR="00047CD9">
                      <w:rPr>
                        <w:caps/>
                        <w:spacing w:val="120"/>
                        <w:sz w:val="44"/>
                        <w:szCs w:val="44"/>
                      </w:rPr>
                      <w:t>Приказ</w:t>
                    </w:r>
                  </w:p>
                  <w:p w14:paraId="3D707143" w14:textId="77777777" w:rsidR="00047CD9" w:rsidRDefault="00047CD9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</w:p>
                  <w:p w14:paraId="1DB5F1EE" w14:textId="77777777" w:rsidR="00BE72F9" w:rsidRPr="00047CD9" w:rsidRDefault="00BE72F9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</w:p>
                  <w:p w14:paraId="680F0216" w14:textId="77777777" w:rsidR="00047CD9" w:rsidRDefault="00047CD9" w:rsidP="00B62AEF">
                    <w:pPr>
                      <w:ind w:right="-70"/>
                      <w:jc w:val="center"/>
                    </w:pPr>
                    <w:r>
                      <w:t>_____________</w:t>
                    </w:r>
                    <w:r w:rsidR="00B62AEF">
                      <w:t>_</w:t>
                    </w:r>
                    <w:r>
                      <w:t>_</w:t>
                    </w:r>
                    <w:r w:rsidR="00B62AEF">
                      <w:softHyphen/>
                    </w:r>
                    <w:r w:rsidR="00B62AEF">
                      <w:softHyphen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       </w:t>
                    </w:r>
                    <w: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14:paraId="22D002E6" w14:textId="77777777" w:rsidR="00047CD9" w:rsidRDefault="00047CD9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14:paraId="210C0387" w14:textId="77777777" w:rsidR="00047CD9" w:rsidRPr="001772E6" w:rsidRDefault="00047CD9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64F020F1" w14:textId="77777777" w:rsidR="00047CD9" w:rsidRDefault="00047CD9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okR3VL3WAwzpxsY/blZxtEt6pv+9Y14wNqHAUvj9Rb8Gq9d1NsD6Y2Of60YyWCXa/8jC6fBrpqlxagiJDvgjg==" w:salt="n89vjoIkdf/T5zZDNcWaeQ==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B5"/>
    <w:rsid w:val="00002715"/>
    <w:rsid w:val="00023D72"/>
    <w:rsid w:val="00040D26"/>
    <w:rsid w:val="000456BC"/>
    <w:rsid w:val="00047CD9"/>
    <w:rsid w:val="0005546A"/>
    <w:rsid w:val="00056E1C"/>
    <w:rsid w:val="000628E9"/>
    <w:rsid w:val="0007340B"/>
    <w:rsid w:val="000C4391"/>
    <w:rsid w:val="000D066A"/>
    <w:rsid w:val="000D5C79"/>
    <w:rsid w:val="000F3C08"/>
    <w:rsid w:val="000F7B5C"/>
    <w:rsid w:val="0010141B"/>
    <w:rsid w:val="0010360C"/>
    <w:rsid w:val="0010435E"/>
    <w:rsid w:val="001451F4"/>
    <w:rsid w:val="00157382"/>
    <w:rsid w:val="00172E48"/>
    <w:rsid w:val="0017345B"/>
    <w:rsid w:val="001772E6"/>
    <w:rsid w:val="001774CA"/>
    <w:rsid w:val="001927B5"/>
    <w:rsid w:val="001E2632"/>
    <w:rsid w:val="001E7F4D"/>
    <w:rsid w:val="001F0640"/>
    <w:rsid w:val="001F1A07"/>
    <w:rsid w:val="001F3093"/>
    <w:rsid w:val="001F49D5"/>
    <w:rsid w:val="00204E04"/>
    <w:rsid w:val="002175D4"/>
    <w:rsid w:val="0022015C"/>
    <w:rsid w:val="0022710C"/>
    <w:rsid w:val="002378A7"/>
    <w:rsid w:val="00260E76"/>
    <w:rsid w:val="00276416"/>
    <w:rsid w:val="0028400D"/>
    <w:rsid w:val="00293AB1"/>
    <w:rsid w:val="00297599"/>
    <w:rsid w:val="002A0F01"/>
    <w:rsid w:val="002B6128"/>
    <w:rsid w:val="002D106B"/>
    <w:rsid w:val="002E669E"/>
    <w:rsid w:val="00304F34"/>
    <w:rsid w:val="00330BA2"/>
    <w:rsid w:val="00337EF9"/>
    <w:rsid w:val="003503C1"/>
    <w:rsid w:val="003632AA"/>
    <w:rsid w:val="00373BB1"/>
    <w:rsid w:val="00375072"/>
    <w:rsid w:val="00396D3C"/>
    <w:rsid w:val="003A5C64"/>
    <w:rsid w:val="003B7FBA"/>
    <w:rsid w:val="003D0407"/>
    <w:rsid w:val="003E13BD"/>
    <w:rsid w:val="003E2AC5"/>
    <w:rsid w:val="003E6B0B"/>
    <w:rsid w:val="003F6BAF"/>
    <w:rsid w:val="00404DFA"/>
    <w:rsid w:val="004106A7"/>
    <w:rsid w:val="0043564A"/>
    <w:rsid w:val="00444BF9"/>
    <w:rsid w:val="0046067A"/>
    <w:rsid w:val="0046135A"/>
    <w:rsid w:val="0046369C"/>
    <w:rsid w:val="00470237"/>
    <w:rsid w:val="004752C1"/>
    <w:rsid w:val="0048443F"/>
    <w:rsid w:val="00494BDB"/>
    <w:rsid w:val="004976B7"/>
    <w:rsid w:val="004C33BA"/>
    <w:rsid w:val="004C34C3"/>
    <w:rsid w:val="004D214C"/>
    <w:rsid w:val="004D496C"/>
    <w:rsid w:val="004D56E8"/>
    <w:rsid w:val="004D57DD"/>
    <w:rsid w:val="004E334E"/>
    <w:rsid w:val="00504DB3"/>
    <w:rsid w:val="00506B23"/>
    <w:rsid w:val="005220E5"/>
    <w:rsid w:val="00534585"/>
    <w:rsid w:val="00550648"/>
    <w:rsid w:val="00560BDB"/>
    <w:rsid w:val="00561F1D"/>
    <w:rsid w:val="00590048"/>
    <w:rsid w:val="00593254"/>
    <w:rsid w:val="005A090E"/>
    <w:rsid w:val="005A763A"/>
    <w:rsid w:val="005B0693"/>
    <w:rsid w:val="005B112B"/>
    <w:rsid w:val="005B59CC"/>
    <w:rsid w:val="005B6804"/>
    <w:rsid w:val="005C65B1"/>
    <w:rsid w:val="005C69EC"/>
    <w:rsid w:val="006010A3"/>
    <w:rsid w:val="00604555"/>
    <w:rsid w:val="006134B1"/>
    <w:rsid w:val="00625C82"/>
    <w:rsid w:val="0063056A"/>
    <w:rsid w:val="0063753A"/>
    <w:rsid w:val="00640491"/>
    <w:rsid w:val="006452F5"/>
    <w:rsid w:val="006526CB"/>
    <w:rsid w:val="00654EA0"/>
    <w:rsid w:val="0067053D"/>
    <w:rsid w:val="00674978"/>
    <w:rsid w:val="00682EEE"/>
    <w:rsid w:val="00693234"/>
    <w:rsid w:val="006B201C"/>
    <w:rsid w:val="006E4067"/>
    <w:rsid w:val="007021D2"/>
    <w:rsid w:val="00706EB2"/>
    <w:rsid w:val="007166CA"/>
    <w:rsid w:val="007212E3"/>
    <w:rsid w:val="00772C83"/>
    <w:rsid w:val="00780FBE"/>
    <w:rsid w:val="007820D2"/>
    <w:rsid w:val="007A34D9"/>
    <w:rsid w:val="007A3573"/>
    <w:rsid w:val="007A3DAF"/>
    <w:rsid w:val="007B0AE3"/>
    <w:rsid w:val="007B3284"/>
    <w:rsid w:val="007C1CAD"/>
    <w:rsid w:val="007C78A7"/>
    <w:rsid w:val="007F4059"/>
    <w:rsid w:val="008142D8"/>
    <w:rsid w:val="00837C7D"/>
    <w:rsid w:val="0085764D"/>
    <w:rsid w:val="00867D97"/>
    <w:rsid w:val="00871A08"/>
    <w:rsid w:val="008853A0"/>
    <w:rsid w:val="0089398C"/>
    <w:rsid w:val="00896A3E"/>
    <w:rsid w:val="008C244B"/>
    <w:rsid w:val="008C5229"/>
    <w:rsid w:val="008D13B2"/>
    <w:rsid w:val="008D30B4"/>
    <w:rsid w:val="008D5E3D"/>
    <w:rsid w:val="008E6D46"/>
    <w:rsid w:val="008F28BA"/>
    <w:rsid w:val="00900FD8"/>
    <w:rsid w:val="00923AEC"/>
    <w:rsid w:val="00927565"/>
    <w:rsid w:val="00944CF3"/>
    <w:rsid w:val="009452A6"/>
    <w:rsid w:val="009458C7"/>
    <w:rsid w:val="00957A15"/>
    <w:rsid w:val="00967791"/>
    <w:rsid w:val="00971CE2"/>
    <w:rsid w:val="009745C2"/>
    <w:rsid w:val="00995DDA"/>
    <w:rsid w:val="009A1D2F"/>
    <w:rsid w:val="009C464B"/>
    <w:rsid w:val="009D0B51"/>
    <w:rsid w:val="009D2A61"/>
    <w:rsid w:val="009E5522"/>
    <w:rsid w:val="009E5C03"/>
    <w:rsid w:val="00A040A8"/>
    <w:rsid w:val="00A12790"/>
    <w:rsid w:val="00A3058F"/>
    <w:rsid w:val="00A337F2"/>
    <w:rsid w:val="00A416D4"/>
    <w:rsid w:val="00A50E6A"/>
    <w:rsid w:val="00A85BFC"/>
    <w:rsid w:val="00A9215B"/>
    <w:rsid w:val="00A93E34"/>
    <w:rsid w:val="00A94750"/>
    <w:rsid w:val="00AA29DD"/>
    <w:rsid w:val="00AA399F"/>
    <w:rsid w:val="00AB172A"/>
    <w:rsid w:val="00AB747E"/>
    <w:rsid w:val="00AC5AA7"/>
    <w:rsid w:val="00AD0589"/>
    <w:rsid w:val="00AD3078"/>
    <w:rsid w:val="00AD5ECB"/>
    <w:rsid w:val="00AD7CA2"/>
    <w:rsid w:val="00AE21A1"/>
    <w:rsid w:val="00B06DD0"/>
    <w:rsid w:val="00B14324"/>
    <w:rsid w:val="00B33EFB"/>
    <w:rsid w:val="00B62AEF"/>
    <w:rsid w:val="00B75DFC"/>
    <w:rsid w:val="00B918F7"/>
    <w:rsid w:val="00B91CE2"/>
    <w:rsid w:val="00BA2ACF"/>
    <w:rsid w:val="00BA3B7E"/>
    <w:rsid w:val="00BC183A"/>
    <w:rsid w:val="00BC61C1"/>
    <w:rsid w:val="00BD42E8"/>
    <w:rsid w:val="00BE2B5A"/>
    <w:rsid w:val="00BE72F9"/>
    <w:rsid w:val="00C00F42"/>
    <w:rsid w:val="00C03D08"/>
    <w:rsid w:val="00C07083"/>
    <w:rsid w:val="00C12438"/>
    <w:rsid w:val="00C37123"/>
    <w:rsid w:val="00C425B7"/>
    <w:rsid w:val="00C45D7A"/>
    <w:rsid w:val="00C578AA"/>
    <w:rsid w:val="00CC14FB"/>
    <w:rsid w:val="00CC47F1"/>
    <w:rsid w:val="00CD3CB3"/>
    <w:rsid w:val="00CD6BEC"/>
    <w:rsid w:val="00D01C98"/>
    <w:rsid w:val="00D100B1"/>
    <w:rsid w:val="00D22548"/>
    <w:rsid w:val="00D26C5B"/>
    <w:rsid w:val="00D27EDC"/>
    <w:rsid w:val="00D3028B"/>
    <w:rsid w:val="00D310D1"/>
    <w:rsid w:val="00D322E6"/>
    <w:rsid w:val="00D64DE6"/>
    <w:rsid w:val="00D663D9"/>
    <w:rsid w:val="00D76701"/>
    <w:rsid w:val="00D9180D"/>
    <w:rsid w:val="00D95790"/>
    <w:rsid w:val="00DC2FB4"/>
    <w:rsid w:val="00DC3160"/>
    <w:rsid w:val="00DD3BE6"/>
    <w:rsid w:val="00DD59AF"/>
    <w:rsid w:val="00DF6851"/>
    <w:rsid w:val="00E05968"/>
    <w:rsid w:val="00E14C5A"/>
    <w:rsid w:val="00E24AE5"/>
    <w:rsid w:val="00E32342"/>
    <w:rsid w:val="00E35C49"/>
    <w:rsid w:val="00E42FA4"/>
    <w:rsid w:val="00E52B15"/>
    <w:rsid w:val="00E649D6"/>
    <w:rsid w:val="00E674D1"/>
    <w:rsid w:val="00E73803"/>
    <w:rsid w:val="00E76580"/>
    <w:rsid w:val="00E85825"/>
    <w:rsid w:val="00E95C5F"/>
    <w:rsid w:val="00EA506E"/>
    <w:rsid w:val="00EC4A30"/>
    <w:rsid w:val="00EE3764"/>
    <w:rsid w:val="00F12E73"/>
    <w:rsid w:val="00F31112"/>
    <w:rsid w:val="00F31813"/>
    <w:rsid w:val="00F602AB"/>
    <w:rsid w:val="00F6166D"/>
    <w:rsid w:val="00F633AF"/>
    <w:rsid w:val="00F644F4"/>
    <w:rsid w:val="00F74554"/>
    <w:rsid w:val="00F74556"/>
    <w:rsid w:val="00FF783F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97ECEC9"/>
  <w15:chartTrackingRefBased/>
  <w15:docId w15:val="{F5E7B197-266C-4695-A18E-BE0C1FC2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2;&#1072;&#1088;%20&#1041;&#1083;&#1072;&#1085;&#1082;%20&#1087;&#1088;&#1080;&#1082;&#1072;&#1079;&#1072;%20&#1086;&#1082;&#1088;&#1091;&#107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Мар Бланк приказа округ</Template>
  <TotalTime>1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user</dc:creator>
  <cp:keywords>Бланки, шаблоны</cp:keywords>
  <dc:description/>
  <cp:lastModifiedBy>user</cp:lastModifiedBy>
  <cp:revision>2</cp:revision>
  <cp:lastPrinted>2024-08-16T07:21:00Z</cp:lastPrinted>
  <dcterms:created xsi:type="dcterms:W3CDTF">2026-07-07T07:13:00Z</dcterms:created>
  <dcterms:modified xsi:type="dcterms:W3CDTF">2026-07-07T07:13:00Z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